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3D9" w:rsidRPr="006E3008" w:rsidRDefault="005913D9" w:rsidP="005913D9">
      <w:pPr>
        <w:rPr>
          <w:rFonts w:ascii="ＭＳ ゴシック" w:eastAsia="ＭＳ ゴシック" w:hAnsi="ＭＳ ゴシック"/>
          <w:b/>
          <w:sz w:val="22"/>
        </w:rPr>
      </w:pPr>
      <w:bookmarkStart w:id="0" w:name="_GoBack"/>
      <w:bookmarkEnd w:id="0"/>
      <w:r w:rsidRPr="006E3008">
        <w:rPr>
          <w:rFonts w:ascii="ＭＳ ゴシック" w:eastAsia="ＭＳ ゴシック" w:hAnsi="ＭＳ ゴシック" w:hint="eastAsia"/>
          <w:b/>
          <w:sz w:val="22"/>
        </w:rPr>
        <w:t>【</w:t>
      </w:r>
      <w:r>
        <w:rPr>
          <w:rFonts w:ascii="ＭＳ ゴシック" w:eastAsia="ＭＳ ゴシック" w:hAnsi="ＭＳ ゴシック" w:hint="eastAsia"/>
          <w:b/>
          <w:sz w:val="22"/>
        </w:rPr>
        <w:t>様式４</w:t>
      </w:r>
      <w:r w:rsidRPr="006E3008">
        <w:rPr>
          <w:rFonts w:ascii="ＭＳ ゴシック" w:eastAsia="ＭＳ ゴシック" w:hAnsi="ＭＳ ゴシック" w:hint="eastAsia"/>
          <w:b/>
          <w:sz w:val="22"/>
        </w:rPr>
        <w:t>】</w:t>
      </w:r>
    </w:p>
    <w:p w:rsidR="005913D9" w:rsidRDefault="005913D9" w:rsidP="005913D9">
      <w:pPr>
        <w:rPr>
          <w:rFonts w:asciiTheme="minorEastAsia" w:hAnsiTheme="minorEastAsia"/>
          <w:sz w:val="22"/>
        </w:rPr>
      </w:pPr>
    </w:p>
    <w:p w:rsidR="005913D9" w:rsidRDefault="005913D9" w:rsidP="005913D9">
      <w:pPr>
        <w:jc w:val="righ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令和　　年　　月　　日</w:t>
      </w:r>
    </w:p>
    <w:p w:rsidR="005913D9" w:rsidRDefault="005913D9" w:rsidP="005913D9">
      <w:pPr>
        <w:rPr>
          <w:rFonts w:asciiTheme="minorEastAsia" w:hAnsiTheme="minorEastAsia"/>
          <w:sz w:val="22"/>
        </w:rPr>
      </w:pPr>
    </w:p>
    <w:p w:rsidR="005913D9" w:rsidRPr="009464CB" w:rsidRDefault="005913D9" w:rsidP="005913D9">
      <w:pPr>
        <w:jc w:val="center"/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</w:rPr>
        <w:t>企画提案概要書</w:t>
      </w:r>
    </w:p>
    <w:p w:rsidR="005913D9" w:rsidRDefault="005913D9" w:rsidP="005913D9">
      <w:pPr>
        <w:rPr>
          <w:rFonts w:asciiTheme="minorEastAsia" w:hAnsiTheme="minorEastAsia"/>
          <w:sz w:val="22"/>
        </w:rPr>
      </w:pPr>
    </w:p>
    <w:p w:rsidR="005913D9" w:rsidRDefault="005913D9" w:rsidP="005913D9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江差町長　照井　誉之介　　様</w:t>
      </w:r>
    </w:p>
    <w:p w:rsidR="005913D9" w:rsidRDefault="005913D9" w:rsidP="005913D9">
      <w:pPr>
        <w:rPr>
          <w:rFonts w:asciiTheme="minorEastAsia" w:hAnsiTheme="minorEastAsia"/>
          <w:sz w:val="22"/>
        </w:rPr>
      </w:pPr>
    </w:p>
    <w:p w:rsidR="005913D9" w:rsidRDefault="005913D9" w:rsidP="005913D9">
      <w:pPr>
        <w:ind w:firstLineChars="2000" w:firstLine="440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提案者名（代表者名）</w:t>
      </w:r>
    </w:p>
    <w:p w:rsidR="005913D9" w:rsidRDefault="005913D9" w:rsidP="005913D9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　　　　</w:t>
      </w:r>
      <w:r w:rsidRPr="002178FF">
        <w:rPr>
          <w:rFonts w:asciiTheme="minorEastAsia" w:hAnsiTheme="minorEastAsia" w:hint="eastAsia"/>
          <w:kern w:val="0"/>
          <w:sz w:val="22"/>
        </w:rPr>
        <w:t>住所又は所在地</w:t>
      </w:r>
      <w:r>
        <w:rPr>
          <w:rFonts w:asciiTheme="minorEastAsia" w:hAnsiTheme="minorEastAsia" w:hint="eastAsia"/>
          <w:kern w:val="0"/>
          <w:sz w:val="22"/>
        </w:rPr>
        <w:t>：</w:t>
      </w:r>
    </w:p>
    <w:p w:rsidR="005913D9" w:rsidRDefault="005913D9" w:rsidP="005913D9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　　　　事　業　者　名：</w:t>
      </w:r>
    </w:p>
    <w:p w:rsidR="005913D9" w:rsidRDefault="005913D9" w:rsidP="005913D9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　　　　　　　　　　　　　　　　　　　　代　表　者　名：　　　　　　　　　　　　　㊞</w:t>
      </w:r>
    </w:p>
    <w:p w:rsidR="005913D9" w:rsidRDefault="005913D9" w:rsidP="005913D9">
      <w:pPr>
        <w:rPr>
          <w:rFonts w:asciiTheme="minorEastAsia" w:hAnsiTheme="minorEastAsia"/>
          <w:sz w:val="22"/>
        </w:rPr>
      </w:pPr>
    </w:p>
    <w:p w:rsidR="00583227" w:rsidRPr="006E3008" w:rsidRDefault="00583227" w:rsidP="005913D9">
      <w:pPr>
        <w:rPr>
          <w:rFonts w:asciiTheme="minorEastAsia" w:hAnsiTheme="minorEastAsia"/>
          <w:sz w:val="22"/>
        </w:rPr>
      </w:pPr>
    </w:p>
    <w:p w:rsidR="005913D9" w:rsidRDefault="005913D9" w:rsidP="005913D9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旧江差町営レストラン施設利活用事業について、次のとおり企画提案概要書を提出します。</w:t>
      </w:r>
    </w:p>
    <w:p w:rsidR="00583227" w:rsidRDefault="00583227" w:rsidP="005913D9">
      <w:pPr>
        <w:rPr>
          <w:rFonts w:asciiTheme="minorEastAsia" w:hAnsiTheme="minorEastAsia"/>
          <w:sz w:val="22"/>
        </w:rPr>
      </w:pPr>
    </w:p>
    <w:tbl>
      <w:tblPr>
        <w:tblStyle w:val="af1"/>
        <w:tblW w:w="0" w:type="auto"/>
        <w:tblInd w:w="175" w:type="dxa"/>
        <w:tblLook w:val="04A0" w:firstRow="1" w:lastRow="0" w:firstColumn="1" w:lastColumn="0" w:noHBand="0" w:noVBand="1"/>
      </w:tblPr>
      <w:tblGrid>
        <w:gridCol w:w="9360"/>
      </w:tblGrid>
      <w:tr w:rsidR="005913D9" w:rsidTr="005913D9">
        <w:tc>
          <w:tcPr>
            <w:tcW w:w="9360" w:type="dxa"/>
            <w:shd w:val="clear" w:color="auto" w:fill="FFFF99"/>
          </w:tcPr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事業名</w:t>
            </w:r>
          </w:p>
        </w:tc>
      </w:tr>
      <w:tr w:rsidR="005913D9" w:rsidTr="005913D9">
        <w:tc>
          <w:tcPr>
            <w:tcW w:w="9360" w:type="dxa"/>
            <w:tcBorders>
              <w:bottom w:val="single" w:sz="4" w:space="0" w:color="auto"/>
            </w:tcBorders>
          </w:tcPr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913D9" w:rsidTr="005913D9">
        <w:tc>
          <w:tcPr>
            <w:tcW w:w="9360" w:type="dxa"/>
            <w:shd w:val="clear" w:color="auto" w:fill="FFFF99"/>
          </w:tcPr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事業の趣旨（コンセプト）</w:t>
            </w:r>
          </w:p>
        </w:tc>
      </w:tr>
      <w:tr w:rsidR="005913D9" w:rsidTr="005913D9">
        <w:tc>
          <w:tcPr>
            <w:tcW w:w="9360" w:type="dxa"/>
            <w:tcBorders>
              <w:bottom w:val="single" w:sz="4" w:space="0" w:color="auto"/>
            </w:tcBorders>
          </w:tcPr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</w:tc>
      </w:tr>
      <w:tr w:rsidR="005913D9" w:rsidTr="005913D9">
        <w:tc>
          <w:tcPr>
            <w:tcW w:w="9360" w:type="dxa"/>
            <w:shd w:val="clear" w:color="auto" w:fill="FFFF99"/>
          </w:tcPr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事業概要</w:t>
            </w:r>
          </w:p>
        </w:tc>
      </w:tr>
      <w:tr w:rsidR="005913D9" w:rsidTr="005913D9">
        <w:tc>
          <w:tcPr>
            <w:tcW w:w="9360" w:type="dxa"/>
          </w:tcPr>
          <w:p w:rsidR="005913D9" w:rsidRPr="005913D9" w:rsidRDefault="005913D9" w:rsidP="005913D9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>※施設を利活用し、どのような事業を実施するかを記入してください。</w:t>
            </w: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  <w:p w:rsidR="005913D9" w:rsidRDefault="005913D9" w:rsidP="005913D9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5913D9" w:rsidRPr="009C1786" w:rsidRDefault="005913D9">
      <w:pPr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 xml:space="preserve">　※別途、事業</w:t>
      </w:r>
      <w:r w:rsidR="00583227">
        <w:rPr>
          <w:rFonts w:asciiTheme="minorEastAsia" w:hAnsiTheme="minorEastAsia" w:hint="eastAsia"/>
          <w:sz w:val="22"/>
        </w:rPr>
        <w:t>の具体的内容を記載した企画提案書（</w:t>
      </w:r>
      <w:r>
        <w:rPr>
          <w:rFonts w:asciiTheme="minorEastAsia" w:hAnsiTheme="minorEastAsia" w:hint="eastAsia"/>
          <w:sz w:val="22"/>
        </w:rPr>
        <w:t>任意様式</w:t>
      </w:r>
      <w:r w:rsidR="00583227">
        <w:rPr>
          <w:rFonts w:asciiTheme="minorEastAsia" w:hAnsiTheme="minorEastAsia" w:hint="eastAsia"/>
          <w:sz w:val="22"/>
        </w:rPr>
        <w:t>）を提出してください。</w:t>
      </w:r>
    </w:p>
    <w:sectPr w:rsidR="005913D9" w:rsidRPr="009C1786" w:rsidSect="008737A3">
      <w:pgSz w:w="11906" w:h="16838" w:code="9"/>
      <w:pgMar w:top="851" w:right="1134" w:bottom="851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EBD" w:rsidRDefault="00742EBD" w:rsidP="00C3218C">
      <w:r>
        <w:separator/>
      </w:r>
    </w:p>
  </w:endnote>
  <w:endnote w:type="continuationSeparator" w:id="0">
    <w:p w:rsidR="00742EBD" w:rsidRDefault="00742EBD" w:rsidP="00C32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EBD" w:rsidRDefault="00742EBD" w:rsidP="00C3218C">
      <w:r>
        <w:separator/>
      </w:r>
    </w:p>
  </w:footnote>
  <w:footnote w:type="continuationSeparator" w:id="0">
    <w:p w:rsidR="00742EBD" w:rsidRDefault="00742EBD" w:rsidP="00C321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33BFE"/>
    <w:multiLevelType w:val="hybridMultilevel"/>
    <w:tmpl w:val="1CB0169C"/>
    <w:lvl w:ilvl="0" w:tplc="C7AC999A">
      <w:start w:val="1"/>
      <w:numFmt w:val="irohaFullWidth"/>
      <w:lvlText w:val="%1）"/>
      <w:lvlJc w:val="left"/>
      <w:pPr>
        <w:ind w:left="108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24BD2FE6"/>
    <w:multiLevelType w:val="hybridMultilevel"/>
    <w:tmpl w:val="44A26B82"/>
    <w:lvl w:ilvl="0" w:tplc="1A30E7D6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2" w15:restartNumberingAfterBreak="0">
    <w:nsid w:val="5AED0041"/>
    <w:multiLevelType w:val="hybridMultilevel"/>
    <w:tmpl w:val="2D6AA690"/>
    <w:lvl w:ilvl="0" w:tplc="471A3038">
      <w:start w:val="1"/>
      <w:numFmt w:val="aiueoFullWidth"/>
      <w:lvlText w:val="%1）"/>
      <w:lvlJc w:val="left"/>
      <w:pPr>
        <w:ind w:left="13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20"/>
      </w:pPr>
    </w:lvl>
  </w:abstractNum>
  <w:abstractNum w:abstractNumId="3" w15:restartNumberingAfterBreak="0">
    <w:nsid w:val="614731BD"/>
    <w:multiLevelType w:val="hybridMultilevel"/>
    <w:tmpl w:val="30C44A68"/>
    <w:lvl w:ilvl="0" w:tplc="00CCF07A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4" w15:restartNumberingAfterBreak="0">
    <w:nsid w:val="761A18B7"/>
    <w:multiLevelType w:val="hybridMultilevel"/>
    <w:tmpl w:val="7F3CA934"/>
    <w:lvl w:ilvl="0" w:tplc="1A30E7D6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5" w15:restartNumberingAfterBreak="0">
    <w:nsid w:val="794D6311"/>
    <w:multiLevelType w:val="hybridMultilevel"/>
    <w:tmpl w:val="7F3CA934"/>
    <w:lvl w:ilvl="0" w:tplc="1A30E7D6">
      <w:start w:val="1"/>
      <w:numFmt w:val="decimalFullWidth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631"/>
    <w:rsid w:val="00002F17"/>
    <w:rsid w:val="00053498"/>
    <w:rsid w:val="0009513B"/>
    <w:rsid w:val="000E1BE2"/>
    <w:rsid w:val="00101ADA"/>
    <w:rsid w:val="00131414"/>
    <w:rsid w:val="001852BE"/>
    <w:rsid w:val="001C1CFC"/>
    <w:rsid w:val="001E31FE"/>
    <w:rsid w:val="001F1A94"/>
    <w:rsid w:val="001F6D25"/>
    <w:rsid w:val="00213318"/>
    <w:rsid w:val="002178FF"/>
    <w:rsid w:val="00246631"/>
    <w:rsid w:val="00280BCD"/>
    <w:rsid w:val="00293B33"/>
    <w:rsid w:val="002D508B"/>
    <w:rsid w:val="002F1FDA"/>
    <w:rsid w:val="00325D09"/>
    <w:rsid w:val="003736DD"/>
    <w:rsid w:val="0038016C"/>
    <w:rsid w:val="003C7EB7"/>
    <w:rsid w:val="00407868"/>
    <w:rsid w:val="00412736"/>
    <w:rsid w:val="0045027F"/>
    <w:rsid w:val="0046105B"/>
    <w:rsid w:val="004B1342"/>
    <w:rsid w:val="00521C36"/>
    <w:rsid w:val="00531966"/>
    <w:rsid w:val="00571740"/>
    <w:rsid w:val="00583227"/>
    <w:rsid w:val="005913D9"/>
    <w:rsid w:val="005963F5"/>
    <w:rsid w:val="006401AB"/>
    <w:rsid w:val="006428DA"/>
    <w:rsid w:val="00653649"/>
    <w:rsid w:val="00667AEF"/>
    <w:rsid w:val="00675192"/>
    <w:rsid w:val="006A2F75"/>
    <w:rsid w:val="006A36E1"/>
    <w:rsid w:val="006B25F7"/>
    <w:rsid w:val="006C30EE"/>
    <w:rsid w:val="006E3008"/>
    <w:rsid w:val="006E5B62"/>
    <w:rsid w:val="006F52AC"/>
    <w:rsid w:val="00736A78"/>
    <w:rsid w:val="00742EBD"/>
    <w:rsid w:val="00763527"/>
    <w:rsid w:val="00793179"/>
    <w:rsid w:val="00795EE7"/>
    <w:rsid w:val="007A0709"/>
    <w:rsid w:val="008033EF"/>
    <w:rsid w:val="0080605E"/>
    <w:rsid w:val="00832E7B"/>
    <w:rsid w:val="00864A61"/>
    <w:rsid w:val="00866CED"/>
    <w:rsid w:val="00870366"/>
    <w:rsid w:val="008737A3"/>
    <w:rsid w:val="00912F72"/>
    <w:rsid w:val="009464CB"/>
    <w:rsid w:val="00961938"/>
    <w:rsid w:val="009C1786"/>
    <w:rsid w:val="009E7CBD"/>
    <w:rsid w:val="00AB5A42"/>
    <w:rsid w:val="00B137E7"/>
    <w:rsid w:val="00BA59C5"/>
    <w:rsid w:val="00BD0491"/>
    <w:rsid w:val="00C06A7D"/>
    <w:rsid w:val="00C117AA"/>
    <w:rsid w:val="00C3218C"/>
    <w:rsid w:val="00C56B7F"/>
    <w:rsid w:val="00C93512"/>
    <w:rsid w:val="00D07DBF"/>
    <w:rsid w:val="00E10793"/>
    <w:rsid w:val="00E66FDE"/>
    <w:rsid w:val="00EA1890"/>
    <w:rsid w:val="00F9049C"/>
    <w:rsid w:val="00FF2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8A0449D"/>
  <w15:docId w15:val="{72F52E71-AB55-46A9-920D-AE39BC6EA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table" w:styleId="af1">
    <w:name w:val="Table Grid"/>
    <w:basedOn w:val="a1"/>
    <w:uiPriority w:val="59"/>
    <w:rsid w:val="00407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FF2B2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FF2B2F"/>
    <w:rPr>
      <w:rFonts w:asciiTheme="majorHAnsi" w:eastAsiaTheme="majorEastAsia" w:hAnsiTheme="majorHAnsi" w:cstheme="majorBidi"/>
      <w:sz w:val="18"/>
      <w:szCs w:val="18"/>
    </w:rPr>
  </w:style>
  <w:style w:type="paragraph" w:styleId="af4">
    <w:name w:val="header"/>
    <w:basedOn w:val="a"/>
    <w:link w:val="af5"/>
    <w:uiPriority w:val="99"/>
    <w:unhideWhenUsed/>
    <w:rsid w:val="00C3218C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C3218C"/>
  </w:style>
  <w:style w:type="paragraph" w:styleId="af6">
    <w:name w:val="footer"/>
    <w:basedOn w:val="a"/>
    <w:link w:val="af7"/>
    <w:uiPriority w:val="99"/>
    <w:unhideWhenUsed/>
    <w:rsid w:val="00C3218C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C32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253EF-4661-4D2E-AA1F-3BFF0DD2E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1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畑　竜哉</dc:creator>
  <cp:keywords/>
  <dc:description/>
  <cp:lastModifiedBy>畑　竜哉</cp:lastModifiedBy>
  <cp:revision>2</cp:revision>
  <cp:lastPrinted>2022-07-27T05:25:00Z</cp:lastPrinted>
  <dcterms:created xsi:type="dcterms:W3CDTF">2022-07-31T23:24:00Z</dcterms:created>
  <dcterms:modified xsi:type="dcterms:W3CDTF">2022-07-31T23:24:00Z</dcterms:modified>
</cp:coreProperties>
</file>